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97D0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DA634B">
            <w:r>
              <w:rPr>
                <w:rFonts w:hint="cs"/>
                <w:rtl/>
              </w:rPr>
              <w:t>‏</w:t>
            </w:r>
            <w:r w:rsidR="00DA634B">
              <w:rPr>
                <w:rFonts w:hint="cs"/>
                <w:rtl/>
              </w:rPr>
              <w:t>13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0</w:t>
            </w:r>
            <w:r w:rsidR="00DA634B">
              <w:rPr>
                <w:rFonts w:hint="cs"/>
                <w:rtl/>
              </w:rPr>
              <w:t>2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2023</w:t>
            </w:r>
          </w:p>
        </w:tc>
      </w:tr>
    </w:tbl>
    <w:p w:rsidR="00332AFB" w:rsidRDefault="00C97D0F" w:rsidP="00222867">
      <w:pPr>
        <w:rPr>
          <w:rtl/>
        </w:rPr>
      </w:pPr>
    </w:p>
    <w:p w:rsidR="00222867" w:rsidRDefault="00C97D0F" w:rsidP="00222867">
      <w:pPr>
        <w:rPr>
          <w:rtl/>
        </w:rPr>
      </w:pPr>
    </w:p>
    <w:p w:rsidR="00222867" w:rsidRDefault="00C97D0F" w:rsidP="00222867">
      <w:pPr>
        <w:rPr>
          <w:rtl/>
        </w:rPr>
      </w:pPr>
    </w:p>
    <w:p w:rsidR="00222867" w:rsidRDefault="00C97D0F" w:rsidP="00222867">
      <w:pPr>
        <w:rPr>
          <w:rtl/>
        </w:rPr>
      </w:pPr>
    </w:p>
    <w:p w:rsidR="00222867" w:rsidRDefault="00C97D0F" w:rsidP="00222867">
      <w:pPr>
        <w:rPr>
          <w:rtl/>
        </w:rPr>
      </w:pPr>
    </w:p>
    <w:p w:rsidR="00222867" w:rsidRDefault="00C97D0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97D0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C97D0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617A90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I</w:t>
            </w:r>
            <w:r w:rsidR="00617A90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nfoBay</w:t>
            </w:r>
            <w:proofErr w:type="spellEnd"/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רכש ותחזוקה למערכת המותקנת במשרד הבריאות,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מייל מוצפן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2 .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="00617A90"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שליחה וקבלה מיילים גדולים</w:t>
            </w:r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3 .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רכש רישוי נוסף.</w:t>
            </w:r>
          </w:p>
          <w:p w:rsidR="00804229" w:rsidRPr="00804229" w:rsidRDefault="00804229" w:rsidP="00617A9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4 . </w:t>
            </w:r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פיתוח </w:t>
            </w:r>
            <w:proofErr w:type="spellStart"/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אנטגרציה</w:t>
            </w:r>
            <w:proofErr w:type="spellEnd"/>
            <w:r w:rsidR="00617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למערכות תפעוליות לשליחת מייל מוצפן.</w:t>
            </w:r>
          </w:p>
          <w:p w:rsidR="00B53C37" w:rsidRPr="00804229" w:rsidRDefault="00617A90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5. בנק שעות לשושים.</w:t>
            </w:r>
          </w:p>
        </w:tc>
      </w:tr>
    </w:tbl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97D0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A2E1B" w:rsidRDefault="003A2E1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אינפוביי</w:t>
            </w:r>
            <w:proofErr w:type="spellEnd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סקיוריטי</w:t>
            </w:r>
            <w:proofErr w:type="spellEnd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אנד </w:t>
            </w:r>
            <w:proofErr w:type="spellStart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סופטוור</w:t>
            </w:r>
            <w:proofErr w:type="spellEnd"/>
            <w:r w:rsidRPr="003A2E1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3A2E1B" w:rsidRDefault="003A2E1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A2E1B">
              <w:rPr>
                <w:rFonts w:asciiTheme="minorBidi" w:hAnsiTheme="minorBidi" w:cstheme="minorBidi"/>
                <w:b/>
                <w:sz w:val="21"/>
                <w:szCs w:val="21"/>
              </w:rPr>
              <w:t>514065770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BA6B82" w:rsidP="00BA6B8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350</w:t>
            </w:r>
            <w:r w:rsidR="00C97D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617A90" w:rsidP="00DA634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DA634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C97D0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97D0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BD1DE6">
        <w:trPr>
          <w:trHeight w:val="359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7A90" w:rsidRDefault="00804229" w:rsidP="00617A90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617A90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proofErr w:type="spellEnd"/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מספק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למשרד הבריאות פתרון לשליחת וקבלת מיילים מאובטחים בהצפנה מתיבת המייל של המשתמש וממערכות תפעוליות, בנוסף מערכת לשליחת וקבלת קבצים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גדולים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804229" w:rsidRPr="00804229" w:rsidRDefault="00804229" w:rsidP="00F533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proofErr w:type="spellEnd"/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שליחה וקבלת מייל צורה מאובטחת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72407" w:rsidRPr="00AF57E9" w:rsidRDefault="00804229" w:rsidP="00F533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F533C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proofErr w:type="spellEnd"/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ובעל קוד המקור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="00F533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proofErr w:type="spellStart"/>
            <w:r w:rsidR="00F533C9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infoBay</w:t>
            </w:r>
            <w:proofErr w:type="spellEnd"/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="00F533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C97D0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97D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C97D0F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413E1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619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5649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029E" w:rsidRDefault="00B8029E">
      <w:r>
        <w:separator/>
      </w:r>
    </w:p>
  </w:endnote>
  <w:endnote w:type="continuationSeparator" w:id="0">
    <w:p w:rsidR="00B8029E" w:rsidRDefault="00B80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97D0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97D0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97D0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97D0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029E" w:rsidRDefault="00B8029E">
      <w:r>
        <w:separator/>
      </w:r>
    </w:p>
  </w:footnote>
  <w:footnote w:type="continuationSeparator" w:id="0">
    <w:p w:rsidR="00B8029E" w:rsidRDefault="00B80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97D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97D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97D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97D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97D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97D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97D0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D5C29"/>
    <w:rsid w:val="00336CDD"/>
    <w:rsid w:val="003A2E1B"/>
    <w:rsid w:val="00413E16"/>
    <w:rsid w:val="00542220"/>
    <w:rsid w:val="00554A2F"/>
    <w:rsid w:val="00572407"/>
    <w:rsid w:val="0057387F"/>
    <w:rsid w:val="005C6AC5"/>
    <w:rsid w:val="00617A90"/>
    <w:rsid w:val="00675430"/>
    <w:rsid w:val="007548B0"/>
    <w:rsid w:val="007A3134"/>
    <w:rsid w:val="00804229"/>
    <w:rsid w:val="008F3D40"/>
    <w:rsid w:val="00927BE9"/>
    <w:rsid w:val="009B6B29"/>
    <w:rsid w:val="009C17BA"/>
    <w:rsid w:val="009F7FB7"/>
    <w:rsid w:val="00A22E6D"/>
    <w:rsid w:val="00A34344"/>
    <w:rsid w:val="00AF4DFF"/>
    <w:rsid w:val="00B07843"/>
    <w:rsid w:val="00B53C37"/>
    <w:rsid w:val="00B60509"/>
    <w:rsid w:val="00B8029E"/>
    <w:rsid w:val="00BA6B82"/>
    <w:rsid w:val="00BD1DE6"/>
    <w:rsid w:val="00C556D3"/>
    <w:rsid w:val="00C97D0F"/>
    <w:rsid w:val="00DA634B"/>
    <w:rsid w:val="00E8203D"/>
    <w:rsid w:val="00F533C9"/>
    <w:rsid w:val="00FC2984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397258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43B171-564A-4507-ADC5-C173E2D56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8</TotalTime>
  <Pages>2</Pages>
  <Words>418</Words>
  <Characters>2120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5</cp:revision>
  <dcterms:created xsi:type="dcterms:W3CDTF">2023-02-02T14:23:00Z</dcterms:created>
  <dcterms:modified xsi:type="dcterms:W3CDTF">2023-02-13T10:58:00Z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